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333" w:rsidRPr="00070333" w:rsidRDefault="00070333" w:rsidP="00070333">
      <w:pPr>
        <w:jc w:val="right"/>
        <w:rPr>
          <w:b/>
          <w:sz w:val="44"/>
          <w:szCs w:val="44"/>
        </w:rPr>
      </w:pPr>
      <w:r w:rsidRPr="00070333">
        <w:rPr>
          <w:b/>
          <w:sz w:val="44"/>
          <w:szCs w:val="44"/>
        </w:rPr>
        <w:t>ALLEGATO N.1</w:t>
      </w:r>
    </w:p>
    <w:p w:rsidR="00070333" w:rsidRDefault="00070333" w:rsidP="00FE6089">
      <w:pPr>
        <w:spacing w:after="0"/>
        <w:jc w:val="right"/>
        <w:rPr>
          <w:b/>
          <w:sz w:val="24"/>
          <w:szCs w:val="24"/>
        </w:rPr>
      </w:pPr>
      <w:r w:rsidRPr="00070333">
        <w:rPr>
          <w:b/>
          <w:sz w:val="24"/>
          <w:szCs w:val="24"/>
        </w:rPr>
        <w:t xml:space="preserve">MODELLO </w:t>
      </w:r>
      <w:proofErr w:type="spellStart"/>
      <w:r w:rsidRPr="00070333">
        <w:rPr>
          <w:b/>
          <w:sz w:val="24"/>
          <w:szCs w:val="24"/>
        </w:rPr>
        <w:t>DI</w:t>
      </w:r>
      <w:proofErr w:type="spellEnd"/>
      <w:r w:rsidRPr="00070333">
        <w:rPr>
          <w:b/>
          <w:sz w:val="24"/>
          <w:szCs w:val="24"/>
        </w:rPr>
        <w:t xml:space="preserve"> DICHIARAZIONE</w:t>
      </w:r>
    </w:p>
    <w:p w:rsidR="00070333" w:rsidRDefault="00070333" w:rsidP="00FE6089">
      <w:pPr>
        <w:spacing w:after="0"/>
        <w:jc w:val="right"/>
        <w:rPr>
          <w:b/>
          <w:sz w:val="24"/>
          <w:szCs w:val="24"/>
        </w:rPr>
      </w:pPr>
      <w:r w:rsidRPr="00070333">
        <w:rPr>
          <w:b/>
          <w:sz w:val="24"/>
          <w:szCs w:val="24"/>
        </w:rPr>
        <w:t xml:space="preserve"> </w:t>
      </w:r>
      <w:proofErr w:type="spellStart"/>
      <w:r w:rsidRPr="00070333">
        <w:rPr>
          <w:b/>
          <w:sz w:val="24"/>
          <w:szCs w:val="24"/>
        </w:rPr>
        <w:t>DI</w:t>
      </w:r>
      <w:proofErr w:type="spellEnd"/>
      <w:r w:rsidRPr="00070333">
        <w:rPr>
          <w:b/>
          <w:sz w:val="24"/>
          <w:szCs w:val="24"/>
        </w:rPr>
        <w:t xml:space="preserve"> ACCETTAZIONE ALLA CANDIDATURA </w:t>
      </w:r>
    </w:p>
    <w:p w:rsidR="00070333" w:rsidRDefault="00070333" w:rsidP="00FE6089">
      <w:pPr>
        <w:spacing w:after="0"/>
        <w:jc w:val="right"/>
        <w:rPr>
          <w:b/>
          <w:sz w:val="24"/>
          <w:szCs w:val="24"/>
        </w:rPr>
      </w:pPr>
      <w:r w:rsidRPr="00070333">
        <w:rPr>
          <w:b/>
          <w:sz w:val="24"/>
          <w:szCs w:val="24"/>
        </w:rPr>
        <w:t>A CONSIGLIERE DEI RAGAZZI E RAGAZZE</w:t>
      </w:r>
    </w:p>
    <w:p w:rsidR="00070333" w:rsidRPr="00070333" w:rsidRDefault="00070333" w:rsidP="00FE6089">
      <w:pPr>
        <w:spacing w:after="0"/>
        <w:jc w:val="right"/>
        <w:rPr>
          <w:sz w:val="24"/>
          <w:szCs w:val="24"/>
        </w:rPr>
      </w:pPr>
    </w:p>
    <w:p w:rsidR="00070333" w:rsidRDefault="00070333" w:rsidP="00FE608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Il sottoscritto _________________________________________________dichiara di</w:t>
      </w:r>
    </w:p>
    <w:p w:rsidR="00070333" w:rsidRDefault="00070333" w:rsidP="00FE6089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accettare la candidatura nella lista recante il contrassegno _____________________</w:t>
      </w:r>
      <w:r w:rsidR="00FE6089">
        <w:rPr>
          <w:sz w:val="28"/>
          <w:szCs w:val="28"/>
        </w:rPr>
        <w:t xml:space="preserve"> di frequentare la classe _______ sezione ______ scuola _______________________</w:t>
      </w:r>
    </w:p>
    <w:p w:rsidR="00070333" w:rsidRDefault="00070333" w:rsidP="00FE6089">
      <w:pPr>
        <w:spacing w:after="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per le elezi</w:t>
      </w:r>
      <w:r w:rsidR="00787576">
        <w:rPr>
          <w:sz w:val="28"/>
          <w:szCs w:val="28"/>
        </w:rPr>
        <w:t>oni anno</w:t>
      </w:r>
      <w:r w:rsidR="00346996">
        <w:rPr>
          <w:sz w:val="28"/>
          <w:szCs w:val="28"/>
        </w:rPr>
        <w:t xml:space="preserve"> _____</w:t>
      </w:r>
      <w:r>
        <w:rPr>
          <w:sz w:val="28"/>
          <w:szCs w:val="28"/>
        </w:rPr>
        <w:t xml:space="preserve"> consiglieri del </w:t>
      </w:r>
      <w:proofErr w:type="spellStart"/>
      <w:r>
        <w:rPr>
          <w:sz w:val="28"/>
          <w:szCs w:val="28"/>
        </w:rPr>
        <w:t>C.C.R.R.</w:t>
      </w:r>
      <w:proofErr w:type="spellEnd"/>
      <w:r>
        <w:rPr>
          <w:sz w:val="28"/>
          <w:szCs w:val="28"/>
        </w:rPr>
        <w:t xml:space="preserve"> di Omig</w:t>
      </w:r>
      <w:r w:rsidR="00787576">
        <w:rPr>
          <w:sz w:val="28"/>
          <w:szCs w:val="28"/>
        </w:rPr>
        <w:t xml:space="preserve">nano indetta il giorno </w:t>
      </w:r>
      <w:r w:rsidR="00346996">
        <w:rPr>
          <w:color w:val="FF0000"/>
          <w:sz w:val="28"/>
          <w:szCs w:val="28"/>
        </w:rPr>
        <w:t>_________</w:t>
      </w:r>
      <w:r w:rsidR="00787576">
        <w:rPr>
          <w:color w:val="FF0000"/>
          <w:sz w:val="28"/>
          <w:szCs w:val="28"/>
        </w:rPr>
        <w:t>.</w:t>
      </w:r>
    </w:p>
    <w:p w:rsidR="00787576" w:rsidRDefault="00787576" w:rsidP="00FE6089">
      <w:pPr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Il sottoscritto dichiara di</w:t>
      </w:r>
    </w:p>
    <w:p w:rsidR="00787576" w:rsidRDefault="00787576" w:rsidP="00FE6089">
      <w:pPr>
        <w:pStyle w:val="Paragrafoelenco"/>
        <w:numPr>
          <w:ilvl w:val="0"/>
          <w:numId w:val="1"/>
        </w:numPr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Non aver accettato la candidatura per altre liste del </w:t>
      </w:r>
      <w:proofErr w:type="spellStart"/>
      <w:r>
        <w:rPr>
          <w:color w:val="000000" w:themeColor="text1"/>
          <w:sz w:val="28"/>
          <w:szCs w:val="28"/>
        </w:rPr>
        <w:t>C.C.R.R.</w:t>
      </w:r>
      <w:proofErr w:type="spellEnd"/>
    </w:p>
    <w:p w:rsidR="00787576" w:rsidRDefault="00787576" w:rsidP="00FE6089">
      <w:pPr>
        <w:pStyle w:val="Paragrafoelenco"/>
        <w:numPr>
          <w:ilvl w:val="0"/>
          <w:numId w:val="1"/>
        </w:numPr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Di conoscere il regolamento del </w:t>
      </w:r>
      <w:proofErr w:type="spellStart"/>
      <w:r>
        <w:rPr>
          <w:color w:val="000000" w:themeColor="text1"/>
          <w:sz w:val="28"/>
          <w:szCs w:val="28"/>
        </w:rPr>
        <w:t>C.C.R.R.</w:t>
      </w:r>
      <w:proofErr w:type="spellEnd"/>
    </w:p>
    <w:p w:rsidR="00787576" w:rsidRDefault="00787576" w:rsidP="00FE6089">
      <w:pPr>
        <w:pStyle w:val="Paragrafoelenco"/>
        <w:numPr>
          <w:ilvl w:val="0"/>
          <w:numId w:val="1"/>
        </w:numPr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Di impegnarsi a partecipare ai consigli in orari extra scolastici e presso la sede comunale di Omignano Capoluogo.</w:t>
      </w:r>
    </w:p>
    <w:p w:rsidR="00787576" w:rsidRDefault="00787576" w:rsidP="00FE6089">
      <w:pPr>
        <w:pStyle w:val="Paragrafoelenco"/>
        <w:pBdr>
          <w:bottom w:val="single" w:sz="12" w:space="1" w:color="auto"/>
        </w:pBdr>
        <w:spacing w:after="0"/>
        <w:ind w:left="70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Firma</w:t>
      </w:r>
    </w:p>
    <w:p w:rsidR="00787576" w:rsidRPr="00787576" w:rsidRDefault="00787576" w:rsidP="00FE6089">
      <w:pPr>
        <w:pStyle w:val="Paragrafoelenco"/>
        <w:pBdr>
          <w:bottom w:val="single" w:sz="12" w:space="1" w:color="auto"/>
        </w:pBdr>
        <w:spacing w:after="0"/>
        <w:ind w:left="7080"/>
        <w:jc w:val="both"/>
        <w:rPr>
          <w:color w:val="000000" w:themeColor="text1"/>
          <w:sz w:val="28"/>
          <w:szCs w:val="28"/>
        </w:rPr>
      </w:pPr>
    </w:p>
    <w:p w:rsidR="00787576" w:rsidRDefault="00787576" w:rsidP="00FE6089">
      <w:pPr>
        <w:pStyle w:val="Paragrafoelenco"/>
        <w:spacing w:after="0"/>
        <w:ind w:left="7080"/>
        <w:jc w:val="both"/>
        <w:rPr>
          <w:color w:val="000000" w:themeColor="text1"/>
          <w:sz w:val="24"/>
          <w:szCs w:val="24"/>
        </w:rPr>
      </w:pPr>
      <w:r w:rsidRPr="00787576">
        <w:rPr>
          <w:color w:val="000000" w:themeColor="text1"/>
          <w:sz w:val="24"/>
          <w:szCs w:val="24"/>
        </w:rPr>
        <w:t xml:space="preserve">(il candidato alla carica di consigliere </w:t>
      </w:r>
      <w:proofErr w:type="spellStart"/>
      <w:r w:rsidRPr="00787576">
        <w:rPr>
          <w:color w:val="000000" w:themeColor="text1"/>
          <w:sz w:val="24"/>
          <w:szCs w:val="24"/>
        </w:rPr>
        <w:t>C.C.R.R.</w:t>
      </w:r>
      <w:proofErr w:type="spellEnd"/>
      <w:r w:rsidRPr="00787576">
        <w:rPr>
          <w:color w:val="000000" w:themeColor="text1"/>
          <w:sz w:val="24"/>
          <w:szCs w:val="24"/>
        </w:rPr>
        <w:t>)</w:t>
      </w:r>
    </w:p>
    <w:p w:rsidR="00354BC3" w:rsidRDefault="00354BC3" w:rsidP="00354BC3">
      <w:pPr>
        <w:pStyle w:val="Paragrafoelenco"/>
        <w:spacing w:after="0"/>
        <w:ind w:left="7080"/>
        <w:rPr>
          <w:color w:val="000000" w:themeColor="text1"/>
          <w:sz w:val="24"/>
          <w:szCs w:val="24"/>
        </w:rPr>
      </w:pPr>
    </w:p>
    <w:p w:rsidR="00346996" w:rsidRDefault="00354BC3" w:rsidP="00346996">
      <w:pPr>
        <w:spacing w:after="0"/>
      </w:pPr>
      <w:r w:rsidRPr="009B3BB6">
        <w:t>I</w:t>
      </w:r>
      <w:r w:rsidR="009B3BB6" w:rsidRPr="009B3BB6">
        <w:t>l</w:t>
      </w:r>
      <w:r w:rsidR="00346996">
        <w:t xml:space="preserve"> </w:t>
      </w:r>
      <w:r w:rsidR="00787576" w:rsidRPr="009B3BB6">
        <w:t>s</w:t>
      </w:r>
      <w:r w:rsidR="009B3BB6" w:rsidRPr="009B3BB6">
        <w:t>ottoscritto</w:t>
      </w:r>
      <w:r w:rsidR="00787576" w:rsidRPr="009B3BB6">
        <w:t>______</w:t>
      </w:r>
      <w:r w:rsidRPr="009B3BB6">
        <w:t>____</w:t>
      </w:r>
      <w:r w:rsidR="009B3BB6" w:rsidRPr="009B3BB6">
        <w:t>___________nato.il__</w:t>
      </w:r>
      <w:r w:rsidR="00346996">
        <w:t>_______________</w:t>
      </w:r>
      <w:r w:rsidR="009B3BB6" w:rsidRPr="009B3BB6">
        <w:t>______a_____________</w:t>
      </w:r>
      <w:r w:rsidR="00346996">
        <w:t>_______</w:t>
      </w:r>
      <w:r w:rsidR="009B3BB6" w:rsidRPr="009B3BB6">
        <w:t>____ cf__________</w:t>
      </w:r>
      <w:r w:rsidR="00346996">
        <w:t>__________________</w:t>
      </w:r>
      <w:r w:rsidR="009B3BB6" w:rsidRPr="009B3BB6">
        <w:t>____</w:t>
      </w:r>
      <w:r w:rsidR="00787576" w:rsidRPr="009B3BB6">
        <w:t>genitore</w:t>
      </w:r>
      <w:r w:rsidR="009B3BB6" w:rsidRPr="009B3BB6">
        <w:t>e/o tutore</w:t>
      </w:r>
      <w:r w:rsidRPr="009B3BB6">
        <w:t>,</w:t>
      </w:r>
      <w:r w:rsidR="009B3BB6" w:rsidRPr="009B3BB6">
        <w:t xml:space="preserve"> </w:t>
      </w:r>
      <w:r w:rsidR="00FE6089" w:rsidRPr="009B3BB6">
        <w:t>del candidato</w:t>
      </w:r>
      <w:r w:rsidRPr="009B3BB6">
        <w:t xml:space="preserve"> </w:t>
      </w:r>
      <w:r w:rsidR="009B3BB6" w:rsidRPr="009B3BB6">
        <w:t xml:space="preserve"> ______________________</w:t>
      </w:r>
    </w:p>
    <w:p w:rsidR="009B3BB6" w:rsidRPr="009B3BB6" w:rsidRDefault="009B3BB6" w:rsidP="009B3BB6">
      <w:pPr>
        <w:spacing w:after="0"/>
        <w:jc w:val="center"/>
      </w:pPr>
      <w:r w:rsidRPr="009B3BB6">
        <w:t xml:space="preserve"> dichiara</w:t>
      </w:r>
    </w:p>
    <w:p w:rsidR="00070333" w:rsidRPr="009B3BB6" w:rsidRDefault="00FE6089" w:rsidP="00FE6089">
      <w:pPr>
        <w:spacing w:after="0"/>
        <w:jc w:val="both"/>
      </w:pPr>
      <w:r w:rsidRPr="009B3BB6">
        <w:t xml:space="preserve">di essere a conoscenza del progetto </w:t>
      </w:r>
      <w:proofErr w:type="spellStart"/>
      <w:r w:rsidRPr="009B3BB6">
        <w:t>C.C.R.R.</w:t>
      </w:r>
      <w:proofErr w:type="spellEnd"/>
      <w:r w:rsidR="00354BC3" w:rsidRPr="009B3BB6">
        <w:t xml:space="preserve"> del comune di Omignano</w:t>
      </w:r>
      <w:r w:rsidR="009B3BB6" w:rsidRPr="009B3BB6">
        <w:t xml:space="preserve"> e acconsentire </w:t>
      </w:r>
      <w:r w:rsidRPr="009B3BB6">
        <w:t>alla proposta di candidatura.</w:t>
      </w:r>
    </w:p>
    <w:p w:rsidR="00FE6089" w:rsidRPr="009B3BB6" w:rsidRDefault="009B3BB6" w:rsidP="00FE6089">
      <w:pPr>
        <w:autoSpaceDE w:val="0"/>
        <w:autoSpaceDN w:val="0"/>
        <w:adjustRightInd w:val="0"/>
        <w:spacing w:after="0" w:line="360" w:lineRule="auto"/>
        <w:jc w:val="center"/>
        <w:rPr>
          <w:rFonts w:ascii="Verdana" w:hAnsi="Verdana"/>
          <w:color w:val="000000"/>
        </w:rPr>
      </w:pPr>
      <w:r w:rsidRPr="009B3BB6">
        <w:rPr>
          <w:rFonts w:ascii="Verdana" w:hAnsi="Verdana"/>
          <w:color w:val="000000"/>
        </w:rPr>
        <w:t>AUTORIZZA</w:t>
      </w:r>
    </w:p>
    <w:p w:rsidR="00FE6089" w:rsidRPr="009B3BB6" w:rsidRDefault="00FE6089" w:rsidP="00FE6089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000000"/>
        </w:rPr>
      </w:pPr>
      <w:r w:rsidRPr="009B3BB6">
        <w:rPr>
          <w:rFonts w:ascii="Verdana" w:hAnsi="Verdana"/>
          <w:color w:val="000000"/>
        </w:rPr>
        <w:t>affinché il minore di cui sopra partecipi e  venga ritratto, in foto e/o video, durante lo svolgimento di attività didattiche e progettuali organizzate da questa Istituzione Scolastica e Comune di Omignano dando il pieno consenso alla possibile diffusione delle stesse sul sito web della Scuola e comune di Omignano,  quotidiani online, reti TV nazionali e locali.</w:t>
      </w:r>
    </w:p>
    <w:p w:rsidR="00FE6089" w:rsidRPr="009B3BB6" w:rsidRDefault="00FE6089" w:rsidP="00FE6089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000000"/>
        </w:rPr>
      </w:pPr>
      <w:r w:rsidRPr="009B3BB6">
        <w:rPr>
          <w:rFonts w:ascii="Verdana" w:hAnsi="Verdana"/>
          <w:color w:val="000000"/>
        </w:rPr>
        <w:t>Sollevano i responsabili dell’evento</w:t>
      </w:r>
      <w:r w:rsidRPr="009B3BB6">
        <w:rPr>
          <w:rFonts w:ascii="Verdana" w:hAnsi="Verdana"/>
          <w:i/>
          <w:iCs/>
          <w:color w:val="000000"/>
        </w:rPr>
        <w:t xml:space="preserve"> </w:t>
      </w:r>
      <w:r w:rsidRPr="009B3BB6">
        <w:rPr>
          <w:rFonts w:ascii="Verdana" w:hAnsi="Verdana"/>
          <w:color w:val="000000"/>
        </w:rPr>
        <w:t>da ogni responsabilità inerente un uso scorretto dei dati personali forniti e delle foto da parte di terzi.</w:t>
      </w:r>
    </w:p>
    <w:p w:rsidR="00354BC3" w:rsidRPr="009B3BB6" w:rsidRDefault="009B3BB6" w:rsidP="00FE6089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 w:rsidRPr="009B3BB6">
        <w:rPr>
          <w:rFonts w:ascii="Verdana" w:hAnsi="Verdana"/>
          <w:color w:val="000000"/>
        </w:rPr>
        <w:t xml:space="preserve">      </w:t>
      </w:r>
      <w:r w:rsidR="00354BC3" w:rsidRPr="009B3BB6">
        <w:rPr>
          <w:rFonts w:ascii="Verdana" w:hAnsi="Verdana"/>
          <w:color w:val="000000"/>
        </w:rPr>
        <w:t>FIRMA</w:t>
      </w:r>
    </w:p>
    <w:p w:rsidR="00354BC3" w:rsidRPr="00FE6089" w:rsidRDefault="00354BC3" w:rsidP="00FE6089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</w:r>
      <w:r>
        <w:rPr>
          <w:rFonts w:ascii="Verdana" w:hAnsi="Verdana"/>
          <w:color w:val="000000"/>
          <w:sz w:val="24"/>
          <w:szCs w:val="24"/>
        </w:rPr>
        <w:tab/>
        <w:t>_____________________</w:t>
      </w:r>
    </w:p>
    <w:p w:rsidR="00FE6089" w:rsidRPr="00FE6089" w:rsidRDefault="00354BC3" w:rsidP="00FE608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LUOGO________________ DATA________________                         </w:t>
      </w:r>
    </w:p>
    <w:sectPr w:rsidR="00FE6089" w:rsidRPr="00FE6089" w:rsidSect="006370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615AD7"/>
    <w:multiLevelType w:val="hybridMultilevel"/>
    <w:tmpl w:val="71F66C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attachedTemplate r:id="rId1"/>
  <w:defaultTabStop w:val="708"/>
  <w:hyphenationZone w:val="283"/>
  <w:characterSpacingControl w:val="doNotCompress"/>
  <w:compat/>
  <w:rsids>
    <w:rsidRoot w:val="009B3BB6"/>
    <w:rsid w:val="00070333"/>
    <w:rsid w:val="00196166"/>
    <w:rsid w:val="00346996"/>
    <w:rsid w:val="00354BC3"/>
    <w:rsid w:val="00373789"/>
    <w:rsid w:val="00631379"/>
    <w:rsid w:val="00637004"/>
    <w:rsid w:val="00787576"/>
    <w:rsid w:val="009B3BB6"/>
    <w:rsid w:val="00AA1288"/>
    <w:rsid w:val="00B24666"/>
    <w:rsid w:val="00E4236F"/>
    <w:rsid w:val="00FB42DD"/>
    <w:rsid w:val="00FE6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3700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875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LLEGATO%20N%201%20RICHIESTA%20CANDIDATU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ALLEGATO N 1 RICHIESTA CANDIDATURA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2020-01-22T23:27:00Z</dcterms:created>
  <dcterms:modified xsi:type="dcterms:W3CDTF">2020-01-22T23:27:00Z</dcterms:modified>
</cp:coreProperties>
</file>